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19B" w:rsidRDefault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tbl>
      <w:tblPr>
        <w:tblpPr w:leftFromText="180" w:rightFromText="180" w:vertAnchor="text" w:horzAnchor="margin" w:tblpY="-37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47519B" w:rsidTr="0047519B">
        <w:tc>
          <w:tcPr>
            <w:tcW w:w="3600" w:type="dxa"/>
          </w:tcPr>
          <w:p w:rsidR="0047519B" w:rsidRPr="00411A58" w:rsidRDefault="0047519B" w:rsidP="0047519B">
            <w:pPr>
              <w:pStyle w:val="Heading3"/>
              <w:rPr>
                <w:color w:val="auto"/>
              </w:rPr>
            </w:pPr>
            <w:r w:rsidRPr="00411A58">
              <w:rPr>
                <w:color w:val="auto"/>
              </w:rPr>
              <w:lastRenderedPageBreak/>
              <w:t>profile</w:t>
            </w:r>
          </w:p>
          <w:p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 xml:space="preserve">Bachelor’s degree in Networking and Hardware. Am a security network engineer who is looking to take the next step in my career to senior position within a growing company. </w:t>
            </w:r>
          </w:p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Pr="00411A58" w:rsidRDefault="0047519B" w:rsidP="0047519B">
            <w:pPr>
              <w:pStyle w:val="Heading3"/>
              <w:rPr>
                <w:color w:val="auto"/>
              </w:rPr>
            </w:pPr>
            <w:r w:rsidRPr="00411A58">
              <w:rPr>
                <w:color w:val="auto"/>
              </w:rPr>
              <w:t>contacts</w:t>
            </w:r>
          </w:p>
          <w:p w:rsidR="0047519B" w:rsidRDefault="0047519B" w:rsidP="0047519B">
            <w:r>
              <w:rPr>
                <w:b/>
              </w:rPr>
              <w:t>P</w:t>
            </w:r>
            <w:r w:rsidRPr="001406D9">
              <w:rPr>
                <w:b/>
              </w:rPr>
              <w:t>hone</w:t>
            </w:r>
            <w:r>
              <w:t>:</w:t>
            </w:r>
          </w:p>
          <w:p w:rsidR="0047519B" w:rsidRDefault="0047519B" w:rsidP="0047519B">
            <w:r>
              <w:t>+1(415) 560-3220</w:t>
            </w:r>
          </w:p>
          <w:p w:rsidR="0047519B" w:rsidRPr="004D3011" w:rsidRDefault="0047519B" w:rsidP="0047519B"/>
          <w:p w:rsidR="0047519B" w:rsidRDefault="0047519B" w:rsidP="0047519B">
            <w:r w:rsidRPr="001406D9">
              <w:rPr>
                <w:b/>
              </w:rPr>
              <w:t>Website</w:t>
            </w:r>
            <w:r>
              <w:t>:</w:t>
            </w:r>
          </w:p>
          <w:p w:rsidR="0047519B" w:rsidRDefault="0047519B" w:rsidP="0047519B">
            <w:r>
              <w:t>www.antonywright.com</w:t>
            </w:r>
          </w:p>
          <w:p w:rsidR="0047519B" w:rsidRDefault="0047519B" w:rsidP="0047519B"/>
          <w:p w:rsidR="0047519B" w:rsidRDefault="0047519B" w:rsidP="0047519B">
            <w:r>
              <w:t>Email Address:</w:t>
            </w:r>
          </w:p>
          <w:p w:rsidR="0047519B" w:rsidRPr="00E4381A" w:rsidRDefault="0047519B" w:rsidP="0047519B">
            <w:pPr>
              <w:rPr>
                <w:rStyle w:val="Hyperlink"/>
              </w:rPr>
            </w:pPr>
            <w:r>
              <w:rPr>
                <w:rStyle w:val="Hyperlink"/>
              </w:rPr>
              <w:t>antonywright@gmail.com</w:t>
            </w:r>
          </w:p>
          <w:p w:rsidR="0047519B" w:rsidRPr="00CB0055" w:rsidRDefault="0047519B" w:rsidP="0047519B">
            <w:pPr>
              <w:pStyle w:val="Heading3"/>
            </w:pPr>
          </w:p>
          <w:p w:rsidR="0047519B" w:rsidRPr="004D3011" w:rsidRDefault="0047519B" w:rsidP="0047519B"/>
        </w:tc>
        <w:tc>
          <w:tcPr>
            <w:tcW w:w="720" w:type="dxa"/>
          </w:tcPr>
          <w:p w:rsidR="0047519B" w:rsidRDefault="0047519B" w:rsidP="0047519B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p w:rsidR="0047519B" w:rsidRDefault="0047519B" w:rsidP="0047519B">
            <w:pPr>
              <w:pStyle w:val="Heading2"/>
            </w:pPr>
            <w:r>
              <w:t>Network Engineer</w:t>
            </w:r>
          </w:p>
          <w:p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Bachelor’s degree in Networking and Hardware.</w:t>
            </w:r>
          </w:p>
          <w:p w:rsidR="0047519B" w:rsidRDefault="0047519B" w:rsidP="0047519B">
            <w:pPr>
              <w:pStyle w:val="Heading2"/>
            </w:pPr>
          </w:p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Pr="001406D9" w:rsidRDefault="0047519B" w:rsidP="0047519B"/>
          <w:p w:rsidR="0047519B" w:rsidRPr="00B359E4" w:rsidRDefault="0047519B" w:rsidP="0047519B">
            <w:pPr>
              <w:pStyle w:val="Heading2"/>
            </w:pPr>
            <w:r>
              <w:t>summary</w:t>
            </w:r>
          </w:p>
          <w:p w:rsidR="0047519B" w:rsidRDefault="0047519B" w:rsidP="0047519B"/>
          <w:p w:rsidR="0047519B" w:rsidRPr="0047519B" w:rsidRDefault="0047519B" w:rsidP="0047519B">
            <w:pPr>
              <w:rPr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I have a Bachelor’s degree in Networking and Hardware. Ability to generate creative &amp; innovative solutions to streamline computer networks. Good knowledge and Competent in Security Software and Operating Systems. Can communicate and coordinate well in a team for smooth operations</w:t>
            </w:r>
            <w:r w:rsidRPr="0047519B">
              <w:rPr>
                <w:sz w:val="24"/>
                <w:szCs w:val="24"/>
              </w:rPr>
              <w:t>.</w:t>
            </w:r>
          </w:p>
          <w:p w:rsidR="0047519B" w:rsidRDefault="0047519B" w:rsidP="0047519B">
            <w:pPr>
              <w:rPr>
                <w:sz w:val="20"/>
                <w:szCs w:val="20"/>
              </w:rPr>
            </w:pPr>
          </w:p>
          <w:p w:rsidR="0047519B" w:rsidRPr="00411A58" w:rsidRDefault="0047519B" w:rsidP="0047519B">
            <w:pPr>
              <w:rPr>
                <w:sz w:val="20"/>
                <w:szCs w:val="20"/>
              </w:rPr>
            </w:pPr>
          </w:p>
          <w:sdt>
            <w:sdtPr>
              <w:id w:val="1001553383"/>
              <w:placeholder>
                <w:docPart w:val="D8D5E26A371E4E3C918A06E56B024D61"/>
              </w:placeholder>
              <w:temporary/>
              <w:showingPlcHdr/>
              <w15:appearance w15:val="hidden"/>
            </w:sdtPr>
            <w:sdtContent>
              <w:p w:rsidR="0047519B" w:rsidRDefault="0047519B" w:rsidP="0047519B">
                <w:pPr>
                  <w:pStyle w:val="Heading2"/>
                </w:pPr>
                <w:r w:rsidRPr="00036450">
                  <w:t>WORK EXPERIENCE</w:t>
                </w:r>
              </w:p>
            </w:sdtContent>
          </w:sdt>
          <w:p w:rsidR="0047519B" w:rsidRPr="0047519B" w:rsidRDefault="0047519B" w:rsidP="0047519B">
            <w:pPr>
              <w:pStyle w:val="Heading4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Worked at Yakima Chief Hops as an expert in knowledge of routers, firewalls, routing protocols, and switches.</w:t>
            </w:r>
          </w:p>
          <w:p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I have also worked at Galaxy 1 communications on the overall health of the network, new network engineering, security, and ensuring network connectivity throughout the company’s LAN /WAN infrastructure.</w:t>
            </w:r>
          </w:p>
          <w:p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Also, I have served as a help desk at Zachary Piper Solutions in providing technical and desktop support for all users in times of high volume or escalated issues.</w:t>
            </w:r>
          </w:p>
          <w:p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I have great experience with transitioning networks as well as strong leadership qualities for team building.</w:t>
            </w:r>
          </w:p>
          <w:p w:rsidR="0047519B" w:rsidRPr="006D60E9" w:rsidRDefault="0047519B" w:rsidP="00475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7519B" w:rsidRPr="006D60E9" w:rsidRDefault="0047519B" w:rsidP="0047519B">
            <w:pPr>
              <w:rPr>
                <w:rFonts w:ascii="Times New Roman" w:hAnsi="Times New Roman" w:cs="Times New Roman"/>
              </w:rPr>
            </w:pPr>
          </w:p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/>
          <w:p w:rsidR="0047519B" w:rsidRDefault="0047519B" w:rsidP="0047519B">
            <w:pPr>
              <w:pStyle w:val="Heading2"/>
            </w:pPr>
          </w:p>
          <w:p w:rsidR="0047519B" w:rsidRDefault="0047519B" w:rsidP="0047519B"/>
          <w:p w:rsidR="0047519B" w:rsidRDefault="0047519B" w:rsidP="0047519B"/>
          <w:p w:rsidR="0047519B" w:rsidRPr="00AB3F08" w:rsidRDefault="0047519B" w:rsidP="0047519B"/>
          <w:p w:rsidR="0047519B" w:rsidRPr="004D3011" w:rsidRDefault="0047519B" w:rsidP="0047519B">
            <w:pPr>
              <w:rPr>
                <w:color w:val="FFFFFF" w:themeColor="background1"/>
              </w:rPr>
            </w:pPr>
            <w:r w:rsidRPr="00B90CEF">
              <w:rPr>
                <w:noProof/>
                <w:color w:val="000000" w:themeColor="text1"/>
                <w:lang w:eastAsia="en-US"/>
              </w:rPr>
              <w:lastRenderedPageBreak/>
              <w:drawing>
                <wp:inline distT="0" distB="0" distL="0" distR="0" wp14:anchorId="72C7AB8E" wp14:editId="710D4D3C">
                  <wp:extent cx="3756660" cy="1257300"/>
                  <wp:effectExtent l="0" t="0" r="0" b="0"/>
                  <wp:docPr id="12" name="Chart 12" descr="skills chart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</w:tbl>
    <w:p w:rsidR="0047519B" w:rsidRPr="0047519B" w:rsidRDefault="0047519B" w:rsidP="0047519B"/>
    <w:p w:rsidR="0047519B" w:rsidRPr="0047519B" w:rsidRDefault="0047519B" w:rsidP="0047519B">
      <w:bookmarkStart w:id="0" w:name="_GoBack"/>
      <w:bookmarkEnd w:id="0"/>
    </w:p>
    <w:p w:rsidR="0047519B" w:rsidRDefault="0047519B" w:rsidP="0047519B"/>
    <w:p w:rsidR="0047519B" w:rsidRDefault="0047519B" w:rsidP="0047519B"/>
    <w:p w:rsidR="0047519B" w:rsidRDefault="0047519B" w:rsidP="0047519B">
      <w:pPr>
        <w:tabs>
          <w:tab w:val="left" w:pos="1995"/>
        </w:tabs>
      </w:pPr>
    </w:p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Pr="0047519B" w:rsidRDefault="0047519B" w:rsidP="0047519B"/>
    <w:p w:rsidR="0047519B" w:rsidRDefault="0047519B" w:rsidP="0047519B"/>
    <w:p w:rsidR="0047519B" w:rsidRDefault="0047519B" w:rsidP="0047519B"/>
    <w:p w:rsidR="001406D9" w:rsidRPr="0047519B" w:rsidRDefault="0047519B" w:rsidP="0047519B">
      <w:pPr>
        <w:tabs>
          <w:tab w:val="left" w:pos="2100"/>
        </w:tabs>
      </w:pPr>
      <w:r>
        <w:tab/>
      </w:r>
    </w:p>
    <w:p w:rsidR="0043117B" w:rsidRDefault="00457D0F" w:rsidP="000C45FF">
      <w:pPr>
        <w:tabs>
          <w:tab w:val="left" w:pos="990"/>
        </w:tabs>
      </w:pPr>
    </w:p>
    <w:sectPr w:rsidR="0043117B" w:rsidSect="000C45FF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D0F" w:rsidRDefault="00457D0F" w:rsidP="000C45FF">
      <w:r>
        <w:separator/>
      </w:r>
    </w:p>
  </w:endnote>
  <w:endnote w:type="continuationSeparator" w:id="0">
    <w:p w:rsidR="00457D0F" w:rsidRDefault="00457D0F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D0F" w:rsidRDefault="00457D0F" w:rsidP="000C45FF">
      <w:r>
        <w:separator/>
      </w:r>
    </w:p>
  </w:footnote>
  <w:footnote w:type="continuationSeparator" w:id="0">
    <w:p w:rsidR="00457D0F" w:rsidRDefault="00457D0F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5FF" w:rsidRPr="009318D8" w:rsidRDefault="009318D8">
    <w:pPr>
      <w:pStyle w:val="Header"/>
      <w:rPr>
        <w:rFonts w:ascii="Times New Roman" w:hAnsi="Times New Roman" w:cs="Times New Roman"/>
        <w:sz w:val="24"/>
        <w:szCs w:val="24"/>
      </w:rPr>
    </w:pPr>
    <w:r w:rsidRPr="009318D8">
      <w:rPr>
        <w:rFonts w:ascii="Times New Roman" w:hAnsi="Times New Roman" w:cs="Times New Roman"/>
        <w:sz w:val="24"/>
        <w:szCs w:val="24"/>
      </w:rPr>
      <w:t>Written Assignment 5 (with LinkedIn Activity)</w:t>
    </w:r>
    <w:r w:rsidR="000C45FF" w:rsidRPr="009318D8">
      <w:rPr>
        <w:rFonts w:ascii="Times New Roman" w:hAnsi="Times New Roman" w:cs="Times New Roman"/>
        <w:noProof/>
        <w:sz w:val="24"/>
        <w:szCs w:val="24"/>
        <w:lang w:eastAsia="en-US"/>
      </w:rPr>
      <w:drawing>
        <wp:anchor distT="0" distB="0" distL="114300" distR="114300" simplePos="0" relativeHeight="251658240" behindDoc="1" locked="0" layoutInCell="1" allowOverlap="1" wp14:anchorId="4D6F4968" wp14:editId="13F63768">
          <wp:simplePos x="0" y="0"/>
          <wp:positionH relativeFrom="page">
            <wp:posOffset>257175</wp:posOffset>
          </wp:positionH>
          <wp:positionV relativeFrom="page">
            <wp:posOffset>1190625</wp:posOffset>
          </wp:positionV>
          <wp:extent cx="7259746" cy="8656320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2827" cy="86599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18"/>
    <w:rsid w:val="00036450"/>
    <w:rsid w:val="00094499"/>
    <w:rsid w:val="000C45FF"/>
    <w:rsid w:val="000E3FD1"/>
    <w:rsid w:val="00103EAE"/>
    <w:rsid w:val="00112054"/>
    <w:rsid w:val="001406D9"/>
    <w:rsid w:val="001525E1"/>
    <w:rsid w:val="00180329"/>
    <w:rsid w:val="0019001F"/>
    <w:rsid w:val="001A74A5"/>
    <w:rsid w:val="001B2ABD"/>
    <w:rsid w:val="001E0391"/>
    <w:rsid w:val="001E1759"/>
    <w:rsid w:val="001F1ECC"/>
    <w:rsid w:val="00236818"/>
    <w:rsid w:val="002400EB"/>
    <w:rsid w:val="00256CF7"/>
    <w:rsid w:val="00281FD5"/>
    <w:rsid w:val="0030481B"/>
    <w:rsid w:val="003156FC"/>
    <w:rsid w:val="003254B5"/>
    <w:rsid w:val="0037121F"/>
    <w:rsid w:val="003A6B7D"/>
    <w:rsid w:val="003B06CA"/>
    <w:rsid w:val="004071FC"/>
    <w:rsid w:val="00411A58"/>
    <w:rsid w:val="00445947"/>
    <w:rsid w:val="00457D0F"/>
    <w:rsid w:val="0047519B"/>
    <w:rsid w:val="004813B3"/>
    <w:rsid w:val="00496591"/>
    <w:rsid w:val="004C63E4"/>
    <w:rsid w:val="004D3011"/>
    <w:rsid w:val="005262AC"/>
    <w:rsid w:val="005E39D5"/>
    <w:rsid w:val="00600670"/>
    <w:rsid w:val="0062123A"/>
    <w:rsid w:val="00646E75"/>
    <w:rsid w:val="006771D0"/>
    <w:rsid w:val="006D60E9"/>
    <w:rsid w:val="00715FCB"/>
    <w:rsid w:val="00743101"/>
    <w:rsid w:val="007775E1"/>
    <w:rsid w:val="007867A0"/>
    <w:rsid w:val="007927F5"/>
    <w:rsid w:val="00802CA0"/>
    <w:rsid w:val="009260CD"/>
    <w:rsid w:val="009318D8"/>
    <w:rsid w:val="00952C25"/>
    <w:rsid w:val="00A2118D"/>
    <w:rsid w:val="00AB3F08"/>
    <w:rsid w:val="00AD76E2"/>
    <w:rsid w:val="00B20152"/>
    <w:rsid w:val="00B359E4"/>
    <w:rsid w:val="00B57D98"/>
    <w:rsid w:val="00B70850"/>
    <w:rsid w:val="00C066B6"/>
    <w:rsid w:val="00C37BA1"/>
    <w:rsid w:val="00C4674C"/>
    <w:rsid w:val="00C506CF"/>
    <w:rsid w:val="00C72BED"/>
    <w:rsid w:val="00C73E41"/>
    <w:rsid w:val="00C9578B"/>
    <w:rsid w:val="00CB0055"/>
    <w:rsid w:val="00D2522B"/>
    <w:rsid w:val="00D422DE"/>
    <w:rsid w:val="00D5459D"/>
    <w:rsid w:val="00DA1F4D"/>
    <w:rsid w:val="00DD172A"/>
    <w:rsid w:val="00E25A26"/>
    <w:rsid w:val="00E4381A"/>
    <w:rsid w:val="00E55D74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ABE5C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\AppData\Roaming\Microsoft\Templates\Blue%20grey%20resum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25087710892123"/>
          <c:y val="0"/>
          <c:w val="0.80138048159801523"/>
          <c:h val="0.97755511811023621"/>
        </c:manualLayout>
      </c:layout>
      <c:barChart>
        <c:barDir val="bar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overlap val="60"/>
        <c:axId val="311373136"/>
        <c:axId val="311374224"/>
      </c:barChart>
      <c:catAx>
        <c:axId val="3113731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1374224"/>
        <c:crosses val="autoZero"/>
        <c:auto val="1"/>
        <c:lblAlgn val="ctr"/>
        <c:lblOffset val="100"/>
        <c:noMultiLvlLbl val="0"/>
      </c:catAx>
      <c:valAx>
        <c:axId val="311374224"/>
        <c:scaling>
          <c:orientation val="minMax"/>
          <c:max val="1"/>
        </c:scaling>
        <c:delete val="1"/>
        <c:axPos val="b"/>
        <c:numFmt formatCode="0.00%" sourceLinked="0"/>
        <c:majorTickMark val="none"/>
        <c:minorTickMark val="none"/>
        <c:tickLblPos val="nextTo"/>
        <c:crossAx val="311373136"/>
        <c:crosses val="autoZero"/>
        <c:crossBetween val="between"/>
        <c:majorUnit val="0.25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8D5E26A371E4E3C918A06E56B024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629D0-8A57-43ED-93EE-4549DC7D6EA1}"/>
      </w:docPartPr>
      <w:docPartBody>
        <w:p w:rsidR="00000000" w:rsidRDefault="00F30B7A" w:rsidP="00F30B7A">
          <w:pPr>
            <w:pStyle w:val="D8D5E26A371E4E3C918A06E56B024D61"/>
          </w:pPr>
          <w:r w:rsidRPr="00036450">
            <w:t>WORK 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7A"/>
    <w:rsid w:val="006A3CE7"/>
    <w:rsid w:val="00F3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5B9BD5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C2831E0419643B8B48BFEF4D3F697D3">
    <w:name w:val="4C2831E0419643B8B48BFEF4D3F697D3"/>
  </w:style>
  <w:style w:type="paragraph" w:customStyle="1" w:styleId="767961A0F6C64EA081F201717961B701">
    <w:name w:val="767961A0F6C64EA081F201717961B701"/>
  </w:style>
  <w:style w:type="paragraph" w:customStyle="1" w:styleId="CD8103A46DFF42F6883C16A2D53F316D">
    <w:name w:val="CD8103A46DFF42F6883C16A2D53F316D"/>
  </w:style>
  <w:style w:type="paragraph" w:customStyle="1" w:styleId="B3F061A001BA42218B4B9C5D85AC689F">
    <w:name w:val="B3F061A001BA42218B4B9C5D85AC689F"/>
  </w:style>
  <w:style w:type="paragraph" w:customStyle="1" w:styleId="52590ABDE6294F2781ADFAECF4857B4D">
    <w:name w:val="52590ABDE6294F2781ADFAECF4857B4D"/>
  </w:style>
  <w:style w:type="paragraph" w:customStyle="1" w:styleId="C8CF60F5B18B438EBEA3C35E9B6DAAFE">
    <w:name w:val="C8CF60F5B18B438EBEA3C35E9B6DAAFE"/>
  </w:style>
  <w:style w:type="paragraph" w:customStyle="1" w:styleId="2C67D959C25B48C4A7B0F82A2497270C">
    <w:name w:val="2C67D959C25B48C4A7B0F82A2497270C"/>
  </w:style>
  <w:style w:type="paragraph" w:customStyle="1" w:styleId="71AC5976BBEB4E7E8BD18652D5C06E8C">
    <w:name w:val="71AC5976BBEB4E7E8BD18652D5C06E8C"/>
  </w:style>
  <w:style w:type="paragraph" w:customStyle="1" w:styleId="3A09902B02F74B5FB93FCA072154AA46">
    <w:name w:val="3A09902B02F74B5FB93FCA072154AA46"/>
  </w:style>
  <w:style w:type="paragraph" w:customStyle="1" w:styleId="6530EDEF65E24FF5B9F29C7A4B1CAC15">
    <w:name w:val="6530EDEF65E24FF5B9F29C7A4B1CAC15"/>
  </w:style>
  <w:style w:type="character" w:styleId="Hyperlink">
    <w:name w:val="Hyperlink"/>
    <w:basedOn w:val="DefaultParagraphFont"/>
    <w:uiPriority w:val="99"/>
    <w:unhideWhenUsed/>
    <w:rPr>
      <w:color w:val="C45911" w:themeColor="accent2" w:themeShade="BF"/>
      <w:u w:val="single"/>
    </w:rPr>
  </w:style>
  <w:style w:type="paragraph" w:customStyle="1" w:styleId="6AE633B0FEF44125B6B29B241E7D5A47">
    <w:name w:val="6AE633B0FEF44125B6B29B241E7D5A47"/>
  </w:style>
  <w:style w:type="paragraph" w:customStyle="1" w:styleId="8F537D99F2D643B3A4C0D516479BA63B">
    <w:name w:val="8F537D99F2D643B3A4C0D516479BA63B"/>
  </w:style>
  <w:style w:type="paragraph" w:customStyle="1" w:styleId="932E0C43BCAA4B23BCF62D609DFD1F35">
    <w:name w:val="932E0C43BCAA4B23BCF62D609DFD1F35"/>
  </w:style>
  <w:style w:type="paragraph" w:customStyle="1" w:styleId="D827AA961DA84A20BB00A4D285B19B73">
    <w:name w:val="D827AA961DA84A20BB00A4D285B19B73"/>
  </w:style>
  <w:style w:type="paragraph" w:customStyle="1" w:styleId="87CB30B4986346D89894EF313809755B">
    <w:name w:val="87CB30B4986346D89894EF313809755B"/>
  </w:style>
  <w:style w:type="paragraph" w:customStyle="1" w:styleId="5E30FBE801114B499155F039CF64526F">
    <w:name w:val="5E30FBE801114B499155F039CF64526F"/>
  </w:style>
  <w:style w:type="paragraph" w:customStyle="1" w:styleId="027CB5E7A7674596B0884BABFEC05205">
    <w:name w:val="027CB5E7A7674596B0884BABFEC05205"/>
  </w:style>
  <w:style w:type="paragraph" w:customStyle="1" w:styleId="C19F3DA1A88B4F2DBEC8439495AB40F5">
    <w:name w:val="C19F3DA1A88B4F2DBEC8439495AB40F5"/>
  </w:style>
  <w:style w:type="paragraph" w:customStyle="1" w:styleId="EEAE49BA0D5D4172862F1E3B1D34AC29">
    <w:name w:val="EEAE49BA0D5D4172862F1E3B1D34AC29"/>
  </w:style>
  <w:style w:type="paragraph" w:customStyle="1" w:styleId="C0843E208F504A8E9FA4B3D4789A96BD">
    <w:name w:val="C0843E208F504A8E9FA4B3D4789A96BD"/>
  </w:style>
  <w:style w:type="paragraph" w:customStyle="1" w:styleId="E59B3F5143924824BBF0EA4606E1B8EC">
    <w:name w:val="E59B3F5143924824BBF0EA4606E1B8EC"/>
  </w:style>
  <w:style w:type="paragraph" w:customStyle="1" w:styleId="E723D5CD163D40D0B6233BD9325AE117">
    <w:name w:val="E723D5CD163D40D0B6233BD9325AE117"/>
  </w:style>
  <w:style w:type="paragraph" w:customStyle="1" w:styleId="23ECA0FCC6694AF887133F947CFF6D2C">
    <w:name w:val="23ECA0FCC6694AF887133F947CFF6D2C"/>
  </w:style>
  <w:style w:type="paragraph" w:customStyle="1" w:styleId="649A3D0FFB7A4300BC9100F3A97ECB8E">
    <w:name w:val="649A3D0FFB7A4300BC9100F3A97ECB8E"/>
  </w:style>
  <w:style w:type="paragraph" w:customStyle="1" w:styleId="0593CEF23BA442F3A73BA646CD4620D3">
    <w:name w:val="0593CEF23BA442F3A73BA646CD4620D3"/>
  </w:style>
  <w:style w:type="paragraph" w:customStyle="1" w:styleId="281427012C6B471C91640622A654CE6F">
    <w:name w:val="281427012C6B471C91640622A654CE6F"/>
  </w:style>
  <w:style w:type="paragraph" w:customStyle="1" w:styleId="A69682CA304C47F1963EEED75E25DA7F">
    <w:name w:val="A69682CA304C47F1963EEED75E25DA7F"/>
  </w:style>
  <w:style w:type="paragraph" w:customStyle="1" w:styleId="54640CC7DEB4400BAB79D61C1A063178">
    <w:name w:val="54640CC7DEB4400BAB79D61C1A063178"/>
  </w:style>
  <w:style w:type="paragraph" w:customStyle="1" w:styleId="2A714F3182324A219ADCD5DE667D01EA">
    <w:name w:val="2A714F3182324A219ADCD5DE667D01EA"/>
  </w:style>
  <w:style w:type="paragraph" w:customStyle="1" w:styleId="74C70963519D4DEEB8FC0A3593B30132">
    <w:name w:val="74C70963519D4DEEB8FC0A3593B30132"/>
  </w:style>
  <w:style w:type="paragraph" w:customStyle="1" w:styleId="4B4F1341D25F402F976CDE0A04FF3A94">
    <w:name w:val="4B4F1341D25F402F976CDE0A04FF3A94"/>
  </w:style>
  <w:style w:type="paragraph" w:customStyle="1" w:styleId="1DC62ED85CF14852986A0814738A6B25">
    <w:name w:val="1DC62ED85CF14852986A0814738A6B25"/>
  </w:style>
  <w:style w:type="paragraph" w:customStyle="1" w:styleId="9B53B74DF81549C2B36877CC71793B54">
    <w:name w:val="9B53B74DF81549C2B36877CC71793B54"/>
  </w:style>
  <w:style w:type="paragraph" w:customStyle="1" w:styleId="81265246A2724F4FAFC0D6FBAC7D7D8C">
    <w:name w:val="81265246A2724F4FAFC0D6FBAC7D7D8C"/>
  </w:style>
  <w:style w:type="paragraph" w:customStyle="1" w:styleId="2DECDE57AB2046E3A39D9A263B5DB396">
    <w:name w:val="2DECDE57AB2046E3A39D9A263B5DB396"/>
  </w:style>
  <w:style w:type="paragraph" w:customStyle="1" w:styleId="8C185D3FD9C5419087BAFB979FF5F630">
    <w:name w:val="8C185D3FD9C5419087BAFB979FF5F630"/>
  </w:style>
  <w:style w:type="paragraph" w:customStyle="1" w:styleId="B17E22659F0449C4913E9C99360854F5">
    <w:name w:val="B17E22659F0449C4913E9C99360854F5"/>
  </w:style>
  <w:style w:type="paragraph" w:customStyle="1" w:styleId="487B5C455A924583BDD19451181930C7">
    <w:name w:val="487B5C455A924583BDD19451181930C7"/>
  </w:style>
  <w:style w:type="paragraph" w:customStyle="1" w:styleId="2E75587788FA4A68A0DCC4417A3AC7F9">
    <w:name w:val="2E75587788FA4A68A0DCC4417A3AC7F9"/>
  </w:style>
  <w:style w:type="paragraph" w:customStyle="1" w:styleId="04550077AC7347FC94E20CC52530738F">
    <w:name w:val="04550077AC7347FC94E20CC52530738F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paragraph" w:customStyle="1" w:styleId="1AF043C38FD14D53AFC9A16AC1CB4D81">
    <w:name w:val="1AF043C38FD14D53AFC9A16AC1CB4D81"/>
  </w:style>
  <w:style w:type="paragraph" w:customStyle="1" w:styleId="3B5D64614C514CECA9E08DE30894F519">
    <w:name w:val="3B5D64614C514CECA9E08DE30894F519"/>
    <w:rsid w:val="00F30B7A"/>
  </w:style>
  <w:style w:type="paragraph" w:customStyle="1" w:styleId="B22FD4C855834E7BA8318F2E881533F0">
    <w:name w:val="B22FD4C855834E7BA8318F2E881533F0"/>
    <w:rsid w:val="00F30B7A"/>
  </w:style>
  <w:style w:type="paragraph" w:customStyle="1" w:styleId="D8D5E26A371E4E3C918A06E56B024D61">
    <w:name w:val="D8D5E26A371E4E3C918A06E56B024D61"/>
    <w:rsid w:val="00F30B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grey resume</Template>
  <TotalTime>0</TotalTime>
  <Pages>3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2019-09-20T21:02:00Z</dcterms:created>
  <dcterms:modified xsi:type="dcterms:W3CDTF">2019-09-20T21:02:00Z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